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E3" w:rsidRDefault="00DE205C" w:rsidP="00DC5BE6">
      <w:pP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97F7D7" wp14:editId="3A0BC261">
                <wp:simplePos x="0" y="0"/>
                <wp:positionH relativeFrom="column">
                  <wp:posOffset>85725</wp:posOffset>
                </wp:positionH>
                <wp:positionV relativeFrom="paragraph">
                  <wp:posOffset>-383540</wp:posOffset>
                </wp:positionV>
                <wp:extent cx="7400925" cy="3419475"/>
                <wp:effectExtent l="190500" t="190500" r="200025" b="20002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3419475"/>
                          <a:chOff x="-650" y="0"/>
                          <a:chExt cx="7316823" cy="3419475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C:\Users\natasaf.SOLA\Desktop\NovLANA -slike\0 zemljevid - Kopija - Kopija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50" y="0"/>
                            <a:ext cx="7316823" cy="341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5" name="Polje z besedilom 5"/>
                        <wps:cNvSpPr txBox="1"/>
                        <wps:spPr>
                          <a:xfrm>
                            <a:off x="2066925" y="1209675"/>
                            <a:ext cx="3162300" cy="895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154" w:rsidRPr="00BA0D77" w:rsidRDefault="00A35154" w:rsidP="00A35154">
                              <w:pPr>
                                <w:jc w:val="center"/>
                                <w:rPr>
                                  <w:rFonts w:ascii="Curlz MT" w:eastAsia="Times New Roman" w:hAnsi="Curlz MT" w:cs="Times New Roman"/>
                                  <w:b/>
                                  <w:i/>
                                  <w:sz w:val="78"/>
                                  <w:szCs w:val="78"/>
                                  <w:lang w:eastAsia="sl-SI"/>
                                </w:rPr>
                              </w:pPr>
                              <w:r w:rsidRPr="00BA0D77">
                                <w:rPr>
                                  <w:rFonts w:ascii="Curlz MT" w:eastAsia="Times New Roman" w:hAnsi="Curlz MT" w:cs="Times New Roman"/>
                                  <w:b/>
                                  <w:i/>
                                  <w:noProof/>
                                  <w:sz w:val="78"/>
                                  <w:szCs w:val="78"/>
                                  <w:lang w:eastAsia="sl-SI"/>
                                </w:rPr>
                                <w:t>V A B I L O</w:t>
                              </w:r>
                            </w:p>
                            <w:p w:rsidR="00A35154" w:rsidRDefault="00A3515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6" o:spid="_x0000_s1026" style="position:absolute;margin-left:6.75pt;margin-top:-30.2pt;width:582.75pt;height:269.25pt;z-index:251663360;mso-width-relative:margin" coordorigin="-6" coordsize="73168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left:-6;width:73167;height:3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YS3EAAAA2gAAAA8AAABkcnMvZG93bnJldi54bWxEj9FqwkAURN8L/YflFnwpulGp2OgmlIKg&#10;Dwaa9gOu2dskmL0bdleNfr0rFPo4zMwZZp0PphNncr61rGA6SUAQV1a3XCv4+d6MlyB8QNbYWSYF&#10;V/KQZ89Pa0y1vfAXnctQiwhhn6KCJoQ+ldJXDRn0E9sTR+/XOoMhSldL7fAS4aaTsyRZSIMtx4UG&#10;e/psqDqWJ6Pg8L4rirmf7spDedsvnC34rX9VavQyfKxABBrCf/ivvdUKZvC4Em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gYS3EAAAA2gAAAA8AAAAAAAAAAAAAAAAA&#10;nwIAAGRycy9kb3ducmV2LnhtbFBLBQYAAAAABAAEAPcAAACQAwAAAAA=&#10;">
                  <v:imagedata r:id="rId8" o:title="0 zemljevid - Kopija - Kopija" recolortarget="#874006 [1449]"/>
                  <v:shadow on="t" color="black" opacity="45875f" origin="-.5,-.5" offset="0,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5" o:spid="_x0000_s1028" type="#_x0000_t202" style="position:absolute;left:20669;top:12096;width:31623;height:8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A35154" w:rsidRPr="00BA0D77" w:rsidRDefault="00A35154" w:rsidP="00A35154">
                        <w:pPr>
                          <w:jc w:val="center"/>
                          <w:rPr>
                            <w:rFonts w:ascii="Curlz MT" w:eastAsia="Times New Roman" w:hAnsi="Curlz MT" w:cs="Times New Roman"/>
                            <w:b/>
                            <w:i/>
                            <w:sz w:val="78"/>
                            <w:szCs w:val="78"/>
                            <w:lang w:eastAsia="sl-SI"/>
                          </w:rPr>
                        </w:pPr>
                        <w:r w:rsidRPr="00BA0D77">
                          <w:rPr>
                            <w:rFonts w:ascii="Curlz MT" w:eastAsia="Times New Roman" w:hAnsi="Curlz MT" w:cs="Times New Roman"/>
                            <w:b/>
                            <w:i/>
                            <w:noProof/>
                            <w:sz w:val="78"/>
                            <w:szCs w:val="78"/>
                            <w:lang w:eastAsia="sl-SI"/>
                          </w:rPr>
                          <w:t>V A B I L O</w:t>
                        </w:r>
                      </w:p>
                      <w:p w:rsidR="00A35154" w:rsidRDefault="00A35154"/>
                    </w:txbxContent>
                  </v:textbox>
                </v:shape>
              </v:group>
            </w:pict>
          </mc:Fallback>
        </mc:AlternateContent>
      </w:r>
    </w:p>
    <w:p w:rsidR="00E8295E" w:rsidRDefault="00E8295E" w:rsidP="0081668D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81668D" w:rsidRDefault="0081668D" w:rsidP="0081668D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E8295E" w:rsidRPr="00BA0D77" w:rsidRDefault="00E8295E" w:rsidP="00DC5BE6">
      <w:pPr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</w:pPr>
    </w:p>
    <w:p w:rsidR="00E8295E" w:rsidRPr="00E8295E" w:rsidRDefault="00E8295E" w:rsidP="00DC5BE6">
      <w:pPr>
        <w:rPr>
          <w:rFonts w:ascii="Algerian" w:eastAsia="Times New Roman" w:hAnsi="Algerian" w:cs="Times New Roman"/>
          <w:noProof/>
          <w:sz w:val="52"/>
          <w:szCs w:val="52"/>
          <w:lang w:eastAsia="sl-SI"/>
        </w:rPr>
      </w:pPr>
    </w:p>
    <w:p w:rsidR="00A22AE3" w:rsidRDefault="00A22AE3" w:rsidP="00DC5BE6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22AE3" w:rsidRDefault="00A22AE3" w:rsidP="00DC5BE6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D332B" w:rsidRDefault="00BD332B" w:rsidP="00DC5BE6">
      <w:pPr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</w:pP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Spoštovani!</w:t>
      </w: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 </w:t>
      </w: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V</w:t>
      </w:r>
      <w:r w:rsidR="00930172">
        <w:rPr>
          <w:b/>
          <w:sz w:val="24"/>
          <w:szCs w:val="24"/>
        </w:rPr>
        <w:t xml:space="preserve"> sredo</w:t>
      </w:r>
      <w:r w:rsidRPr="007826FC">
        <w:rPr>
          <w:b/>
          <w:sz w:val="24"/>
          <w:szCs w:val="24"/>
        </w:rPr>
        <w:t xml:space="preserve">, </w:t>
      </w:r>
      <w:r w:rsidR="00930172">
        <w:rPr>
          <w:b/>
          <w:sz w:val="24"/>
          <w:szCs w:val="24"/>
        </w:rPr>
        <w:t>11</w:t>
      </w:r>
      <w:bookmarkStart w:id="0" w:name="_GoBack"/>
      <w:bookmarkEnd w:id="0"/>
      <w:r w:rsidRPr="007826FC">
        <w:rPr>
          <w:b/>
          <w:sz w:val="24"/>
          <w:szCs w:val="24"/>
        </w:rPr>
        <w:t xml:space="preserve">. decembra 2013, vas ob 13.45 vabimo na predstavitev knjige učenke </w:t>
      </w:r>
      <w:proofErr w:type="spellStart"/>
      <w:r w:rsidRPr="007826FC">
        <w:rPr>
          <w:b/>
          <w:sz w:val="24"/>
          <w:szCs w:val="24"/>
        </w:rPr>
        <w:t>5.b</w:t>
      </w:r>
      <w:proofErr w:type="spellEnd"/>
      <w:r w:rsidRPr="007826FC">
        <w:rPr>
          <w:b/>
          <w:sz w:val="24"/>
          <w:szCs w:val="24"/>
        </w:rPr>
        <w:t xml:space="preserve"> Lane </w:t>
      </w:r>
      <w:proofErr w:type="spellStart"/>
      <w:r w:rsidRPr="007826FC">
        <w:rPr>
          <w:b/>
          <w:sz w:val="24"/>
          <w:szCs w:val="24"/>
        </w:rPr>
        <w:t>Slapal</w:t>
      </w:r>
      <w:proofErr w:type="spellEnd"/>
    </w:p>
    <w:p w:rsidR="007826FC" w:rsidRPr="007826FC" w:rsidRDefault="007826FC" w:rsidP="007826FC">
      <w:pPr>
        <w:widowControl w:val="0"/>
        <w:jc w:val="center"/>
        <w:rPr>
          <w:b/>
          <w:i/>
          <w:iCs/>
          <w:sz w:val="24"/>
          <w:szCs w:val="24"/>
        </w:rPr>
      </w:pPr>
      <w:r w:rsidRPr="007826FC">
        <w:rPr>
          <w:b/>
          <w:sz w:val="24"/>
          <w:szCs w:val="24"/>
        </w:rPr>
        <w:t>»</w:t>
      </w:r>
      <w:r w:rsidRPr="007826FC">
        <w:rPr>
          <w:b/>
          <w:i/>
          <w:iCs/>
          <w:sz w:val="24"/>
          <w:szCs w:val="24"/>
        </w:rPr>
        <w:t xml:space="preserve">V iskanju dežele </w:t>
      </w:r>
      <w:proofErr w:type="spellStart"/>
      <w:r w:rsidRPr="007826FC">
        <w:rPr>
          <w:b/>
          <w:i/>
          <w:iCs/>
          <w:sz w:val="24"/>
          <w:szCs w:val="24"/>
        </w:rPr>
        <w:t>Hareonim</w:t>
      </w:r>
      <w:proofErr w:type="spellEnd"/>
      <w:r w:rsidRPr="007826FC">
        <w:rPr>
          <w:b/>
          <w:i/>
          <w:iCs/>
          <w:sz w:val="24"/>
          <w:szCs w:val="24"/>
        </w:rPr>
        <w:t>«.</w:t>
      </w:r>
    </w:p>
    <w:p w:rsidR="007826FC" w:rsidRPr="007826FC" w:rsidRDefault="007826FC" w:rsidP="007826FC">
      <w:pPr>
        <w:widowControl w:val="0"/>
        <w:jc w:val="center"/>
        <w:rPr>
          <w:b/>
          <w:i/>
          <w:iCs/>
          <w:sz w:val="24"/>
          <w:szCs w:val="24"/>
        </w:rPr>
      </w:pPr>
      <w:r w:rsidRPr="007826FC">
        <w:rPr>
          <w:b/>
          <w:i/>
          <w:iCs/>
          <w:sz w:val="24"/>
          <w:szCs w:val="24"/>
        </w:rPr>
        <w:t> </w:t>
      </w: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Predstavitev s kratkim kulturnim programom bo potekala v glasbeni učilnici OŠ Venclja Perka.</w:t>
      </w: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 </w:t>
      </w: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Ravnateljica:</w:t>
      </w:r>
    </w:p>
    <w:p w:rsidR="007826FC" w:rsidRPr="007826FC" w:rsidRDefault="007826FC" w:rsidP="007826FC">
      <w:pPr>
        <w:widowControl w:val="0"/>
        <w:jc w:val="center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Petra Korošec</w:t>
      </w:r>
    </w:p>
    <w:p w:rsidR="007826FC" w:rsidRPr="007826FC" w:rsidRDefault="007826FC" w:rsidP="007826FC">
      <w:pPr>
        <w:widowControl w:val="0"/>
        <w:rPr>
          <w:b/>
          <w:sz w:val="24"/>
          <w:szCs w:val="24"/>
        </w:rPr>
      </w:pPr>
      <w:r w:rsidRPr="007826FC">
        <w:rPr>
          <w:b/>
          <w:sz w:val="24"/>
          <w:szCs w:val="24"/>
        </w:rPr>
        <w:t> </w:t>
      </w:r>
    </w:p>
    <w:p w:rsidR="007826FC" w:rsidRDefault="007826FC" w:rsidP="007826FC">
      <w:pPr>
        <w:widowControl w:val="0"/>
        <w:rPr>
          <w:sz w:val="20"/>
          <w:szCs w:val="20"/>
        </w:rPr>
      </w:pPr>
      <w:r>
        <w:t> </w:t>
      </w:r>
    </w:p>
    <w:p w:rsidR="007826FC" w:rsidRDefault="007826FC" w:rsidP="00DC5BE6">
      <w:pPr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</w:pPr>
    </w:p>
    <w:p w:rsidR="0081668D" w:rsidRDefault="0081668D" w:rsidP="00DC5BE6">
      <w:pPr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</w:pPr>
    </w:p>
    <w:p w:rsidR="00D81E7E" w:rsidRDefault="00D81E7E" w:rsidP="00D81E7E">
      <w:pPr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</w:pPr>
    </w:p>
    <w:p w:rsidR="00D81E7E" w:rsidRDefault="00D81E7E" w:rsidP="00D81E7E">
      <w:pPr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</w:pPr>
    </w:p>
    <w:sectPr w:rsidR="00D81E7E" w:rsidSect="00DE205C">
      <w:pgSz w:w="11906" w:h="16838"/>
      <w:pgMar w:top="709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F7A65"/>
    <w:multiLevelType w:val="multilevel"/>
    <w:tmpl w:val="9E9E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A594F"/>
    <w:multiLevelType w:val="multilevel"/>
    <w:tmpl w:val="E0F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D0CC7"/>
    <w:multiLevelType w:val="multilevel"/>
    <w:tmpl w:val="9F90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D5177"/>
    <w:multiLevelType w:val="hybridMultilevel"/>
    <w:tmpl w:val="CBF64C88"/>
    <w:lvl w:ilvl="0" w:tplc="690C815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D35DE"/>
    <w:multiLevelType w:val="multilevel"/>
    <w:tmpl w:val="93A0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32444B"/>
    <w:multiLevelType w:val="multilevel"/>
    <w:tmpl w:val="8E0E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8F7B54"/>
    <w:multiLevelType w:val="multilevel"/>
    <w:tmpl w:val="4A80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8B"/>
    <w:rsid w:val="001827EC"/>
    <w:rsid w:val="00233AC6"/>
    <w:rsid w:val="00277C1C"/>
    <w:rsid w:val="00320A85"/>
    <w:rsid w:val="00343C39"/>
    <w:rsid w:val="00361AED"/>
    <w:rsid w:val="004756ED"/>
    <w:rsid w:val="004B71DB"/>
    <w:rsid w:val="004B7BD0"/>
    <w:rsid w:val="00540E61"/>
    <w:rsid w:val="006A266F"/>
    <w:rsid w:val="006D51AB"/>
    <w:rsid w:val="006E62F2"/>
    <w:rsid w:val="007826FC"/>
    <w:rsid w:val="0081668D"/>
    <w:rsid w:val="008910F0"/>
    <w:rsid w:val="008E3B54"/>
    <w:rsid w:val="0090618B"/>
    <w:rsid w:val="00930172"/>
    <w:rsid w:val="00971D59"/>
    <w:rsid w:val="00994AF4"/>
    <w:rsid w:val="00A22AE3"/>
    <w:rsid w:val="00A35154"/>
    <w:rsid w:val="00A751CD"/>
    <w:rsid w:val="00AC28A2"/>
    <w:rsid w:val="00B010F9"/>
    <w:rsid w:val="00BA0D77"/>
    <w:rsid w:val="00BD332B"/>
    <w:rsid w:val="00C8606B"/>
    <w:rsid w:val="00CD0AF1"/>
    <w:rsid w:val="00D27019"/>
    <w:rsid w:val="00D81E7E"/>
    <w:rsid w:val="00DC5BE6"/>
    <w:rsid w:val="00DE205C"/>
    <w:rsid w:val="00E35B81"/>
    <w:rsid w:val="00E8295E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4B7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6A26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CD0AF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27019"/>
    <w:rPr>
      <w:color w:val="0000FF" w:themeColor="hyperlink"/>
      <w:u w:val="single"/>
    </w:rPr>
  </w:style>
  <w:style w:type="paragraph" w:customStyle="1" w:styleId="yiv553420539msonormal">
    <w:name w:val="yiv553420539msonormal"/>
    <w:basedOn w:val="Navaden"/>
    <w:rsid w:val="00C86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06B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4756ED"/>
    <w:rPr>
      <w:b/>
      <w:bCs/>
    </w:rPr>
  </w:style>
  <w:style w:type="character" w:customStyle="1" w:styleId="articleseparator">
    <w:name w:val="article_separator"/>
    <w:basedOn w:val="Privzetapisavaodstavka"/>
    <w:rsid w:val="00475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4B7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6A26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CD0AF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27019"/>
    <w:rPr>
      <w:color w:val="0000FF" w:themeColor="hyperlink"/>
      <w:u w:val="single"/>
    </w:rPr>
  </w:style>
  <w:style w:type="paragraph" w:customStyle="1" w:styleId="yiv553420539msonormal">
    <w:name w:val="yiv553420539msonormal"/>
    <w:basedOn w:val="Navaden"/>
    <w:rsid w:val="00C86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06B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4756ED"/>
    <w:rPr>
      <w:b/>
      <w:bCs/>
    </w:rPr>
  </w:style>
  <w:style w:type="character" w:customStyle="1" w:styleId="articleseparator">
    <w:name w:val="article_separator"/>
    <w:basedOn w:val="Privzetapisavaodstavka"/>
    <w:rsid w:val="00475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8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1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4034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9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709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67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88218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87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159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04183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903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886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665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4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345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6902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794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2513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692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087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832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7838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7855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46392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376629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420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91422687">
                                                                                                                              <w:marLeft w:val="78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7360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77422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4190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73931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5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13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8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0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83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56E6E-8ADF-4F47-A7F0-45F973593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A64283B6</Template>
  <TotalTime>0</TotalTime>
  <Pages>2</Pages>
  <Words>41</Words>
  <Characters>238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Venclja Perka Domžale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Fabjančič</dc:creator>
  <cp:lastModifiedBy>Robert Osolnik</cp:lastModifiedBy>
  <cp:revision>2</cp:revision>
  <cp:lastPrinted>2013-11-25T12:36:00Z</cp:lastPrinted>
  <dcterms:created xsi:type="dcterms:W3CDTF">2013-12-02T11:28:00Z</dcterms:created>
  <dcterms:modified xsi:type="dcterms:W3CDTF">2013-12-02T11:28:00Z</dcterms:modified>
</cp:coreProperties>
</file>